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DA2" w:rsidRDefault="00783DA2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7" o:spid="_x0000_i1025" type="#_x0000_t75" style="width:468pt;height:657pt;visibility:visible">
            <v:imagedata r:id="rId4" o:title=""/>
          </v:shape>
        </w:pict>
      </w:r>
      <w:r>
        <w:rPr>
          <w:noProof/>
          <w:lang w:eastAsia="ru-RU"/>
        </w:rPr>
        <w:pict>
          <v:shape id="Рисунок 16" o:spid="_x0000_i1026" type="#_x0000_t75" style="width:468pt;height:656.25pt;visibility:visible">
            <v:imagedata r:id="rId5" o:title=""/>
          </v:shape>
        </w:pict>
      </w:r>
      <w:r>
        <w:rPr>
          <w:noProof/>
          <w:lang w:eastAsia="ru-RU"/>
        </w:rPr>
        <w:pict>
          <v:shape id="Рисунок 15" o:spid="_x0000_i1027" type="#_x0000_t75" style="width:468pt;height:657pt;visibility:visible">
            <v:imagedata r:id="rId6" o:title=""/>
          </v:shape>
        </w:pict>
      </w:r>
      <w:r>
        <w:rPr>
          <w:noProof/>
          <w:lang w:eastAsia="ru-RU"/>
        </w:rPr>
        <w:pict>
          <v:shape id="Рисунок 14" o:spid="_x0000_i1028" type="#_x0000_t75" style="width:468pt;height:660.75pt;visibility:visible">
            <v:imagedata r:id="rId7" o:title=""/>
          </v:shape>
        </w:pict>
      </w:r>
      <w:r>
        <w:rPr>
          <w:noProof/>
          <w:lang w:eastAsia="ru-RU"/>
        </w:rPr>
        <w:pict>
          <v:shape id="Рисунок 13" o:spid="_x0000_i1029" type="#_x0000_t75" style="width:468pt;height:660pt;visibility:visible">
            <v:imagedata r:id="rId8" o:title=""/>
          </v:shape>
        </w:pict>
      </w:r>
      <w:r>
        <w:rPr>
          <w:noProof/>
          <w:lang w:eastAsia="ru-RU"/>
        </w:rPr>
        <w:pict>
          <v:shape id="Рисунок 12" o:spid="_x0000_i1030" type="#_x0000_t75" style="width:468pt;height:654.75pt;visibility:visible">
            <v:imagedata r:id="rId9" o:title=""/>
          </v:shape>
        </w:pict>
      </w:r>
      <w:r>
        <w:rPr>
          <w:noProof/>
          <w:lang w:eastAsia="ru-RU"/>
        </w:rPr>
        <w:pict>
          <v:shape id="Рисунок 11" o:spid="_x0000_i1031" type="#_x0000_t75" style="width:468pt;height:650.25pt;visibility:visible">
            <v:imagedata r:id="rId10" o:title=""/>
          </v:shape>
        </w:pict>
      </w:r>
      <w:r>
        <w:rPr>
          <w:noProof/>
          <w:lang w:eastAsia="ru-RU"/>
        </w:rPr>
        <w:pict>
          <v:shape id="Рисунок 10" o:spid="_x0000_i1032" type="#_x0000_t75" style="width:468pt;height:654.75pt;visibility:visible">
            <v:imagedata r:id="rId11" o:title=""/>
          </v:shape>
        </w:pict>
      </w:r>
      <w:r>
        <w:rPr>
          <w:noProof/>
          <w:lang w:eastAsia="ru-RU"/>
        </w:rPr>
        <w:pict>
          <v:shape id="Рисунок 9" o:spid="_x0000_i1033" type="#_x0000_t75" style="width:468pt;height:657.75pt;visibility:visible">
            <v:imagedata r:id="rId12" o:title=""/>
          </v:shape>
        </w:pict>
      </w:r>
      <w:r>
        <w:rPr>
          <w:noProof/>
          <w:lang w:eastAsia="ru-RU"/>
        </w:rPr>
        <w:pict>
          <v:shape id="Рисунок 8" o:spid="_x0000_i1034" type="#_x0000_t75" style="width:468pt;height:657pt;visibility:visible">
            <v:imagedata r:id="rId13" o:title=""/>
          </v:shape>
        </w:pict>
      </w:r>
      <w:r>
        <w:rPr>
          <w:noProof/>
          <w:lang w:eastAsia="ru-RU"/>
        </w:rPr>
        <w:pict>
          <v:shape id="Рисунок 7" o:spid="_x0000_i1035" type="#_x0000_t75" style="width:468pt;height:660.75pt;visibility:visible">
            <v:imagedata r:id="rId14" o:title=""/>
          </v:shape>
        </w:pict>
      </w:r>
      <w:r>
        <w:rPr>
          <w:noProof/>
          <w:lang w:eastAsia="ru-RU"/>
        </w:rPr>
        <w:pict>
          <v:shape id="Рисунок 6" o:spid="_x0000_i1036" type="#_x0000_t75" style="width:468pt;height:654.75pt;visibility:visible">
            <v:imagedata r:id="rId15" o:title=""/>
          </v:shape>
        </w:pict>
      </w:r>
      <w:r>
        <w:rPr>
          <w:noProof/>
          <w:lang w:eastAsia="ru-RU"/>
        </w:rPr>
        <w:pict>
          <v:shape id="Рисунок 5" o:spid="_x0000_i1037" type="#_x0000_t75" style="width:468pt;height:660.75pt;visibility:visible">
            <v:imagedata r:id="rId16" o:title=""/>
          </v:shape>
        </w:pict>
      </w:r>
      <w:r>
        <w:rPr>
          <w:noProof/>
          <w:lang w:eastAsia="ru-RU"/>
        </w:rPr>
        <w:pict>
          <v:shape id="Рисунок 4" o:spid="_x0000_i1038" type="#_x0000_t75" style="width:468pt;height:657.75pt;visibility:visible">
            <v:imagedata r:id="rId17" o:title=""/>
          </v:shape>
        </w:pict>
      </w:r>
      <w:r>
        <w:rPr>
          <w:noProof/>
          <w:lang w:eastAsia="ru-RU"/>
        </w:rPr>
        <w:pict>
          <v:shape id="Рисунок 3" o:spid="_x0000_i1039" type="#_x0000_t75" style="width:468pt;height:654.75pt;visibility:visible">
            <v:imagedata r:id="rId18" o:title=""/>
          </v:shape>
        </w:pict>
      </w:r>
      <w:r>
        <w:rPr>
          <w:noProof/>
          <w:lang w:eastAsia="ru-RU"/>
        </w:rPr>
        <w:pict>
          <v:shape id="Рисунок 2" o:spid="_x0000_i1040" type="#_x0000_t75" style="width:468pt;height:659.25pt;visibility:visible">
            <v:imagedata r:id="rId19" o:title=""/>
          </v:shape>
        </w:pict>
      </w:r>
      <w:r>
        <w:rPr>
          <w:noProof/>
          <w:lang w:eastAsia="ru-RU"/>
        </w:rPr>
        <w:pict>
          <v:shape id="Рисунок 1" o:spid="_x0000_i1041" type="#_x0000_t75" style="width:468pt;height:660.75pt;visibility:visible">
            <v:imagedata r:id="rId20" o:title=""/>
          </v:shape>
        </w:pict>
      </w:r>
    </w:p>
    <w:sectPr w:rsidR="00783DA2" w:rsidSect="00B742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0EC6"/>
    <w:rsid w:val="000009DC"/>
    <w:rsid w:val="0000330F"/>
    <w:rsid w:val="00004B10"/>
    <w:rsid w:val="00006DF7"/>
    <w:rsid w:val="00011D4D"/>
    <w:rsid w:val="00016060"/>
    <w:rsid w:val="00020F7C"/>
    <w:rsid w:val="0002358E"/>
    <w:rsid w:val="00024736"/>
    <w:rsid w:val="00026BBE"/>
    <w:rsid w:val="000275EE"/>
    <w:rsid w:val="00031336"/>
    <w:rsid w:val="000355EB"/>
    <w:rsid w:val="0003736D"/>
    <w:rsid w:val="00042AD8"/>
    <w:rsid w:val="0004432E"/>
    <w:rsid w:val="0006032D"/>
    <w:rsid w:val="00061D32"/>
    <w:rsid w:val="000733CE"/>
    <w:rsid w:val="00085180"/>
    <w:rsid w:val="00087636"/>
    <w:rsid w:val="00095CE7"/>
    <w:rsid w:val="00096A1B"/>
    <w:rsid w:val="000A5CA8"/>
    <w:rsid w:val="000B374E"/>
    <w:rsid w:val="000B6651"/>
    <w:rsid w:val="000B7F12"/>
    <w:rsid w:val="000D5D4D"/>
    <w:rsid w:val="000D61D7"/>
    <w:rsid w:val="000E5A07"/>
    <w:rsid w:val="000F1AD8"/>
    <w:rsid w:val="000F2A91"/>
    <w:rsid w:val="000F33DD"/>
    <w:rsid w:val="000F5A9C"/>
    <w:rsid w:val="00103CF1"/>
    <w:rsid w:val="00116D93"/>
    <w:rsid w:val="00135FFE"/>
    <w:rsid w:val="00161EF0"/>
    <w:rsid w:val="0018061D"/>
    <w:rsid w:val="0019018C"/>
    <w:rsid w:val="00193673"/>
    <w:rsid w:val="00194E4D"/>
    <w:rsid w:val="001B1395"/>
    <w:rsid w:val="001B242F"/>
    <w:rsid w:val="001B2F1B"/>
    <w:rsid w:val="001B3C25"/>
    <w:rsid w:val="001B78FE"/>
    <w:rsid w:val="001C1A2E"/>
    <w:rsid w:val="001D0D73"/>
    <w:rsid w:val="001D466B"/>
    <w:rsid w:val="001D4694"/>
    <w:rsid w:val="002029DB"/>
    <w:rsid w:val="00214840"/>
    <w:rsid w:val="00217F14"/>
    <w:rsid w:val="00221145"/>
    <w:rsid w:val="00224235"/>
    <w:rsid w:val="00236CF9"/>
    <w:rsid w:val="0025346A"/>
    <w:rsid w:val="00260904"/>
    <w:rsid w:val="002755BD"/>
    <w:rsid w:val="00275DA1"/>
    <w:rsid w:val="00276DAA"/>
    <w:rsid w:val="0028721F"/>
    <w:rsid w:val="00294902"/>
    <w:rsid w:val="002A3ED5"/>
    <w:rsid w:val="002A4123"/>
    <w:rsid w:val="002C409D"/>
    <w:rsid w:val="002C6EA6"/>
    <w:rsid w:val="002D2FFB"/>
    <w:rsid w:val="002F2C1E"/>
    <w:rsid w:val="002F66C6"/>
    <w:rsid w:val="00306E7E"/>
    <w:rsid w:val="00310C9F"/>
    <w:rsid w:val="00322855"/>
    <w:rsid w:val="00347E00"/>
    <w:rsid w:val="00366995"/>
    <w:rsid w:val="00372BFC"/>
    <w:rsid w:val="00380B89"/>
    <w:rsid w:val="003859F2"/>
    <w:rsid w:val="00392000"/>
    <w:rsid w:val="00393ABE"/>
    <w:rsid w:val="003A1AF1"/>
    <w:rsid w:val="003A213F"/>
    <w:rsid w:val="003A7C00"/>
    <w:rsid w:val="003B53E5"/>
    <w:rsid w:val="003D0D7A"/>
    <w:rsid w:val="003D4EEC"/>
    <w:rsid w:val="003D4F80"/>
    <w:rsid w:val="003E1C36"/>
    <w:rsid w:val="003F1B67"/>
    <w:rsid w:val="003F267E"/>
    <w:rsid w:val="00402052"/>
    <w:rsid w:val="004022B7"/>
    <w:rsid w:val="004176D1"/>
    <w:rsid w:val="00423832"/>
    <w:rsid w:val="00430382"/>
    <w:rsid w:val="004347B8"/>
    <w:rsid w:val="0045250E"/>
    <w:rsid w:val="0048038F"/>
    <w:rsid w:val="004A4F14"/>
    <w:rsid w:val="004B3F54"/>
    <w:rsid w:val="004C356F"/>
    <w:rsid w:val="004D1F72"/>
    <w:rsid w:val="004F2BEC"/>
    <w:rsid w:val="005025AB"/>
    <w:rsid w:val="0050436F"/>
    <w:rsid w:val="00513888"/>
    <w:rsid w:val="00517A1A"/>
    <w:rsid w:val="00523B92"/>
    <w:rsid w:val="0053575A"/>
    <w:rsid w:val="00540023"/>
    <w:rsid w:val="00540A3C"/>
    <w:rsid w:val="0054751E"/>
    <w:rsid w:val="00553C97"/>
    <w:rsid w:val="005850C6"/>
    <w:rsid w:val="00587527"/>
    <w:rsid w:val="00597C8B"/>
    <w:rsid w:val="005A2C21"/>
    <w:rsid w:val="005A75DA"/>
    <w:rsid w:val="005B529E"/>
    <w:rsid w:val="005C4E14"/>
    <w:rsid w:val="005C6153"/>
    <w:rsid w:val="005D09D1"/>
    <w:rsid w:val="005F41ED"/>
    <w:rsid w:val="005F6812"/>
    <w:rsid w:val="006001C2"/>
    <w:rsid w:val="006115B2"/>
    <w:rsid w:val="00620F9E"/>
    <w:rsid w:val="00622F8C"/>
    <w:rsid w:val="0062480E"/>
    <w:rsid w:val="0062631A"/>
    <w:rsid w:val="00631679"/>
    <w:rsid w:val="00644C45"/>
    <w:rsid w:val="006627A6"/>
    <w:rsid w:val="00674489"/>
    <w:rsid w:val="00683779"/>
    <w:rsid w:val="00687D06"/>
    <w:rsid w:val="00687EAF"/>
    <w:rsid w:val="006A2A95"/>
    <w:rsid w:val="006A3C14"/>
    <w:rsid w:val="006B09EC"/>
    <w:rsid w:val="006C1F8E"/>
    <w:rsid w:val="006C4F79"/>
    <w:rsid w:val="006D5708"/>
    <w:rsid w:val="006D7D18"/>
    <w:rsid w:val="006E12B4"/>
    <w:rsid w:val="006E53A2"/>
    <w:rsid w:val="00700620"/>
    <w:rsid w:val="00704A06"/>
    <w:rsid w:val="00706CFB"/>
    <w:rsid w:val="00707995"/>
    <w:rsid w:val="007138C0"/>
    <w:rsid w:val="00715B71"/>
    <w:rsid w:val="00721283"/>
    <w:rsid w:val="00730010"/>
    <w:rsid w:val="0073264A"/>
    <w:rsid w:val="0073445F"/>
    <w:rsid w:val="0076455C"/>
    <w:rsid w:val="00771082"/>
    <w:rsid w:val="00771441"/>
    <w:rsid w:val="00772E1A"/>
    <w:rsid w:val="00783225"/>
    <w:rsid w:val="00783DA2"/>
    <w:rsid w:val="00784FDC"/>
    <w:rsid w:val="007854CC"/>
    <w:rsid w:val="00785708"/>
    <w:rsid w:val="00786642"/>
    <w:rsid w:val="007A2AC5"/>
    <w:rsid w:val="007B4CC3"/>
    <w:rsid w:val="007C77CF"/>
    <w:rsid w:val="007D077B"/>
    <w:rsid w:val="007D43F5"/>
    <w:rsid w:val="007E4CA3"/>
    <w:rsid w:val="007E6BF5"/>
    <w:rsid w:val="007F234C"/>
    <w:rsid w:val="007F38D4"/>
    <w:rsid w:val="007F5476"/>
    <w:rsid w:val="00815FF8"/>
    <w:rsid w:val="0082117D"/>
    <w:rsid w:val="008470CA"/>
    <w:rsid w:val="00853194"/>
    <w:rsid w:val="008608A9"/>
    <w:rsid w:val="00863EF7"/>
    <w:rsid w:val="00864438"/>
    <w:rsid w:val="00873DC5"/>
    <w:rsid w:val="008832DE"/>
    <w:rsid w:val="00883DC8"/>
    <w:rsid w:val="0089056B"/>
    <w:rsid w:val="00894249"/>
    <w:rsid w:val="0089735A"/>
    <w:rsid w:val="008A0E06"/>
    <w:rsid w:val="008A6099"/>
    <w:rsid w:val="008A7D55"/>
    <w:rsid w:val="008B3A72"/>
    <w:rsid w:val="008C379E"/>
    <w:rsid w:val="008D4847"/>
    <w:rsid w:val="008D6C16"/>
    <w:rsid w:val="008F1C12"/>
    <w:rsid w:val="008F724E"/>
    <w:rsid w:val="00900AAF"/>
    <w:rsid w:val="0090331B"/>
    <w:rsid w:val="0090743C"/>
    <w:rsid w:val="00907F65"/>
    <w:rsid w:val="00915F20"/>
    <w:rsid w:val="0092638E"/>
    <w:rsid w:val="00926B6A"/>
    <w:rsid w:val="009312F1"/>
    <w:rsid w:val="00954742"/>
    <w:rsid w:val="009566F0"/>
    <w:rsid w:val="00962E3D"/>
    <w:rsid w:val="00972B39"/>
    <w:rsid w:val="009935D0"/>
    <w:rsid w:val="009A536B"/>
    <w:rsid w:val="009A7CAE"/>
    <w:rsid w:val="009B1442"/>
    <w:rsid w:val="009B5220"/>
    <w:rsid w:val="009B7A9C"/>
    <w:rsid w:val="009C13B5"/>
    <w:rsid w:val="009D6A30"/>
    <w:rsid w:val="009E3BF3"/>
    <w:rsid w:val="009F084E"/>
    <w:rsid w:val="009F730C"/>
    <w:rsid w:val="00A045C1"/>
    <w:rsid w:val="00A110BD"/>
    <w:rsid w:val="00A117E6"/>
    <w:rsid w:val="00A17C87"/>
    <w:rsid w:val="00A26189"/>
    <w:rsid w:val="00A26600"/>
    <w:rsid w:val="00A26DB5"/>
    <w:rsid w:val="00A432BE"/>
    <w:rsid w:val="00A53790"/>
    <w:rsid w:val="00A621D6"/>
    <w:rsid w:val="00A66500"/>
    <w:rsid w:val="00A6759C"/>
    <w:rsid w:val="00A75A6B"/>
    <w:rsid w:val="00A81CBF"/>
    <w:rsid w:val="00A83B88"/>
    <w:rsid w:val="00AA7D7D"/>
    <w:rsid w:val="00AB7233"/>
    <w:rsid w:val="00AC4365"/>
    <w:rsid w:val="00AD482B"/>
    <w:rsid w:val="00AD75D5"/>
    <w:rsid w:val="00AE43CE"/>
    <w:rsid w:val="00AE64E6"/>
    <w:rsid w:val="00AF6A3D"/>
    <w:rsid w:val="00B1146A"/>
    <w:rsid w:val="00B17562"/>
    <w:rsid w:val="00B2331A"/>
    <w:rsid w:val="00B35267"/>
    <w:rsid w:val="00B44FC4"/>
    <w:rsid w:val="00B468FD"/>
    <w:rsid w:val="00B5056D"/>
    <w:rsid w:val="00B56E1F"/>
    <w:rsid w:val="00B61A3F"/>
    <w:rsid w:val="00B61EA5"/>
    <w:rsid w:val="00B67635"/>
    <w:rsid w:val="00B7077F"/>
    <w:rsid w:val="00B708A4"/>
    <w:rsid w:val="00B7427C"/>
    <w:rsid w:val="00B92B6C"/>
    <w:rsid w:val="00BC4478"/>
    <w:rsid w:val="00BC5AC9"/>
    <w:rsid w:val="00BD443D"/>
    <w:rsid w:val="00BD7368"/>
    <w:rsid w:val="00BD76CD"/>
    <w:rsid w:val="00BD774F"/>
    <w:rsid w:val="00BE3D44"/>
    <w:rsid w:val="00BF1380"/>
    <w:rsid w:val="00C10675"/>
    <w:rsid w:val="00C11386"/>
    <w:rsid w:val="00C24DDF"/>
    <w:rsid w:val="00C538DE"/>
    <w:rsid w:val="00C62E97"/>
    <w:rsid w:val="00C65254"/>
    <w:rsid w:val="00C666A1"/>
    <w:rsid w:val="00C7064D"/>
    <w:rsid w:val="00C72E41"/>
    <w:rsid w:val="00C80C4D"/>
    <w:rsid w:val="00C811DB"/>
    <w:rsid w:val="00C94315"/>
    <w:rsid w:val="00CA0CF2"/>
    <w:rsid w:val="00CA4A1B"/>
    <w:rsid w:val="00CA59A3"/>
    <w:rsid w:val="00CA72F5"/>
    <w:rsid w:val="00CB24A5"/>
    <w:rsid w:val="00CB588B"/>
    <w:rsid w:val="00CD2EDD"/>
    <w:rsid w:val="00CD552A"/>
    <w:rsid w:val="00CF4DF4"/>
    <w:rsid w:val="00CF5BFD"/>
    <w:rsid w:val="00D43CEC"/>
    <w:rsid w:val="00D447B9"/>
    <w:rsid w:val="00D60DEF"/>
    <w:rsid w:val="00D60EC6"/>
    <w:rsid w:val="00D6703A"/>
    <w:rsid w:val="00D769B0"/>
    <w:rsid w:val="00D962E2"/>
    <w:rsid w:val="00DA6416"/>
    <w:rsid w:val="00DB116B"/>
    <w:rsid w:val="00DC066A"/>
    <w:rsid w:val="00DC722A"/>
    <w:rsid w:val="00DC7B45"/>
    <w:rsid w:val="00DF345E"/>
    <w:rsid w:val="00DF4497"/>
    <w:rsid w:val="00DF45D3"/>
    <w:rsid w:val="00E04850"/>
    <w:rsid w:val="00E135BB"/>
    <w:rsid w:val="00E17B8D"/>
    <w:rsid w:val="00E17CE7"/>
    <w:rsid w:val="00E30343"/>
    <w:rsid w:val="00E47FFB"/>
    <w:rsid w:val="00E547F5"/>
    <w:rsid w:val="00E62E42"/>
    <w:rsid w:val="00E64CAF"/>
    <w:rsid w:val="00E81F09"/>
    <w:rsid w:val="00E8254D"/>
    <w:rsid w:val="00E852DE"/>
    <w:rsid w:val="00E922B6"/>
    <w:rsid w:val="00EA1729"/>
    <w:rsid w:val="00EA4F62"/>
    <w:rsid w:val="00EA623B"/>
    <w:rsid w:val="00EC06A3"/>
    <w:rsid w:val="00ED23A1"/>
    <w:rsid w:val="00EF4850"/>
    <w:rsid w:val="00F15A22"/>
    <w:rsid w:val="00F25478"/>
    <w:rsid w:val="00F25C32"/>
    <w:rsid w:val="00F31D87"/>
    <w:rsid w:val="00F4003E"/>
    <w:rsid w:val="00F51A6F"/>
    <w:rsid w:val="00F56DA0"/>
    <w:rsid w:val="00F57B23"/>
    <w:rsid w:val="00F60C1B"/>
    <w:rsid w:val="00F64E75"/>
    <w:rsid w:val="00F65110"/>
    <w:rsid w:val="00F7609B"/>
    <w:rsid w:val="00F82475"/>
    <w:rsid w:val="00F83C4D"/>
    <w:rsid w:val="00F85F1D"/>
    <w:rsid w:val="00F86907"/>
    <w:rsid w:val="00FB37F9"/>
    <w:rsid w:val="00FB5BC7"/>
    <w:rsid w:val="00FB5DB8"/>
    <w:rsid w:val="00FB6E9C"/>
    <w:rsid w:val="00FC202E"/>
    <w:rsid w:val="00FC3F74"/>
    <w:rsid w:val="00FC40C1"/>
    <w:rsid w:val="00FC540A"/>
    <w:rsid w:val="00FC6A2A"/>
    <w:rsid w:val="00FE0DB3"/>
    <w:rsid w:val="00FE5FF1"/>
    <w:rsid w:val="00FF50CC"/>
    <w:rsid w:val="00FF5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27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60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60E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</TotalTime>
  <Pages>17</Pages>
  <Words>2</Words>
  <Characters>16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4</cp:revision>
  <dcterms:created xsi:type="dcterms:W3CDTF">2018-03-16T07:03:00Z</dcterms:created>
  <dcterms:modified xsi:type="dcterms:W3CDTF">2018-03-21T07:58:00Z</dcterms:modified>
</cp:coreProperties>
</file>